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508" w:rsidRDefault="00595508">
      <w:pPr>
        <w:rPr>
          <w:sz w:val="36"/>
          <w:szCs w:val="36"/>
        </w:rPr>
      </w:pPr>
      <w:r w:rsidRPr="00A62C74">
        <w:rPr>
          <w:sz w:val="36"/>
          <w:szCs w:val="36"/>
        </w:rPr>
        <w:t>1975 Reinell 22 Sailboat</w:t>
      </w:r>
      <w:r>
        <w:rPr>
          <w:sz w:val="36"/>
          <w:szCs w:val="36"/>
        </w:rPr>
        <w:t xml:space="preserve"> for sale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$1,500.00 OBO</w:t>
      </w:r>
    </w:p>
    <w:p w:rsidR="00595508" w:rsidRDefault="00595508">
      <w:pPr>
        <w:rPr>
          <w:sz w:val="36"/>
          <w:szCs w:val="36"/>
        </w:rPr>
      </w:pPr>
      <w:r>
        <w:rPr>
          <w:sz w:val="36"/>
          <w:szCs w:val="36"/>
        </w:rPr>
        <w:t>Call 403-991-0807</w:t>
      </w:r>
    </w:p>
    <w:p w:rsidR="00595508" w:rsidRPr="00C04D61" w:rsidRDefault="00595508">
      <w:pPr>
        <w:rPr>
          <w:sz w:val="24"/>
          <w:szCs w:val="24"/>
        </w:rPr>
      </w:pPr>
      <w:r w:rsidRPr="00C04D61">
        <w:rPr>
          <w:sz w:val="24"/>
          <w:szCs w:val="24"/>
        </w:rPr>
        <w:t>Currently at the Calgary</w:t>
      </w:r>
      <w:r>
        <w:rPr>
          <w:sz w:val="24"/>
          <w:szCs w:val="24"/>
        </w:rPr>
        <w:t xml:space="preserve"> Yacht Club in Chestermere.</w:t>
      </w:r>
      <w:r>
        <w:rPr>
          <w:sz w:val="24"/>
          <w:szCs w:val="24"/>
        </w:rPr>
        <w:br/>
        <w:t>Includes the main sail, jib and a 135% genoa. Motor was stolen a few years ago but I do have an old Teska 5hp (1970s) with the external gas tank that could</w:t>
      </w:r>
      <w:bookmarkStart w:id="0" w:name="_GoBack"/>
      <w:bookmarkEnd w:id="0"/>
      <w:r>
        <w:rPr>
          <w:sz w:val="24"/>
          <w:szCs w:val="24"/>
        </w:rPr>
        <w:t xml:space="preserve"> be included if interested. The boat is ready to sail but does need some cosmetic work.</w:t>
      </w:r>
    </w:p>
    <w:p w:rsidR="00595508" w:rsidRDefault="00595508">
      <w:r>
        <w:t>Hull Type:</w:t>
      </w:r>
      <w:r>
        <w:tab/>
        <w:t xml:space="preserve"> Fin w/transom hung rudder</w:t>
      </w:r>
      <w:r>
        <w:br/>
        <w:t>Rig Type:</w:t>
      </w:r>
      <w:r>
        <w:tab/>
        <w:t xml:space="preserve"> Fractional Sloop</w:t>
      </w:r>
      <w:r>
        <w:br/>
        <w:t>LOA:</w:t>
      </w:r>
      <w:r>
        <w:tab/>
        <w:t xml:space="preserve"> 22.00' / 6.71m</w:t>
      </w:r>
      <w:r>
        <w:tab/>
      </w:r>
      <w:r>
        <w:br/>
        <w:t>LWL:</w:t>
      </w:r>
      <w:r>
        <w:tab/>
        <w:t xml:space="preserve"> 19.70' / 6.00m</w:t>
      </w:r>
      <w:r>
        <w:br/>
        <w:t>Beam:</w:t>
      </w:r>
      <w:r>
        <w:tab/>
        <w:t xml:space="preserve"> 7.00' / 2.13m</w:t>
      </w:r>
      <w:r>
        <w:br/>
        <w:t>Draft (max.)</w:t>
      </w:r>
      <w:r>
        <w:tab/>
        <w:t xml:space="preserve"> 2.80' / 0.85m</w:t>
      </w:r>
      <w:r>
        <w:br/>
        <w:t>Displacement:</w:t>
      </w:r>
      <w:r>
        <w:tab/>
        <w:t xml:space="preserve"> 3500 lbs./ 1588 kgs.</w:t>
      </w:r>
    </w:p>
    <w:p w:rsidR="00595508" w:rsidRDefault="00595508"/>
    <w:p w:rsidR="00595508" w:rsidRDefault="00595508">
      <w:r w:rsidRPr="0047007D">
        <w:rPr>
          <w:noProof/>
          <w:lang w:val="en-CA" w:eastAsia="en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3.5pt;height:351pt;visibility:visible">
            <v:imagedata r:id="rId4" o:title=""/>
          </v:shape>
        </w:pict>
      </w:r>
    </w:p>
    <w:p w:rsidR="00595508" w:rsidRDefault="00595508">
      <w:r w:rsidRPr="0047007D">
        <w:rPr>
          <w:noProof/>
          <w:lang w:val="en-CA" w:eastAsia="en-CA"/>
        </w:rPr>
        <w:pict>
          <v:shape id="Picture 2" o:spid="_x0000_i1026" type="#_x0000_t75" style="width:421.5pt;height:316.5pt;visibility:visible">
            <v:imagedata r:id="rId5" o:title=""/>
          </v:shape>
        </w:pict>
      </w:r>
    </w:p>
    <w:p w:rsidR="00595508" w:rsidRDefault="00595508">
      <w:r w:rsidRPr="0047007D">
        <w:rPr>
          <w:noProof/>
          <w:lang w:val="en-CA" w:eastAsia="en-CA"/>
        </w:rPr>
        <w:pict>
          <v:shape id="Picture 3" o:spid="_x0000_i1027" type="#_x0000_t75" style="width:419.25pt;height:314.25pt;visibility:visible">
            <v:imagedata r:id="rId6" o:title=""/>
          </v:shape>
        </w:pict>
      </w:r>
    </w:p>
    <w:p w:rsidR="00595508" w:rsidRDefault="00595508">
      <w:r w:rsidRPr="0047007D">
        <w:rPr>
          <w:noProof/>
          <w:lang w:val="en-CA" w:eastAsia="en-CA"/>
        </w:rPr>
        <w:pict>
          <v:shape id="Picture 4" o:spid="_x0000_i1028" type="#_x0000_t75" style="width:417pt;height:312.75pt;visibility:visible">
            <v:imagedata r:id="rId7" o:title=""/>
          </v:shape>
        </w:pict>
      </w:r>
    </w:p>
    <w:p w:rsidR="00595508" w:rsidRDefault="00595508">
      <w:r w:rsidRPr="0047007D">
        <w:rPr>
          <w:noProof/>
          <w:lang w:val="en-CA" w:eastAsia="en-CA"/>
        </w:rPr>
        <w:pict>
          <v:shape id="Picture 5" o:spid="_x0000_i1029" type="#_x0000_t75" style="width:420pt;height:315pt;visibility:visible">
            <v:imagedata r:id="rId8" o:title=""/>
          </v:shape>
        </w:pict>
      </w:r>
    </w:p>
    <w:p w:rsidR="00595508" w:rsidRDefault="00595508">
      <w:r w:rsidRPr="0047007D">
        <w:rPr>
          <w:noProof/>
          <w:lang w:val="en-CA" w:eastAsia="en-CA"/>
        </w:rPr>
        <w:pict>
          <v:shape id="Picture 6" o:spid="_x0000_i1030" type="#_x0000_t75" style="width:300.75pt;height:401.25pt;visibility:visible">
            <v:imagedata r:id="rId9" o:title=""/>
          </v:shape>
        </w:pict>
      </w:r>
    </w:p>
    <w:p w:rsidR="00595508" w:rsidRDefault="00595508">
      <w:r w:rsidRPr="0047007D">
        <w:rPr>
          <w:noProof/>
          <w:lang w:val="en-CA" w:eastAsia="en-CA"/>
        </w:rPr>
        <w:pict>
          <v:shape id="Picture 7" o:spid="_x0000_i1031" type="#_x0000_t75" style="width:300pt;height:224.25pt;visibility:visible">
            <v:imagedata r:id="rId10" o:title=""/>
          </v:shape>
        </w:pict>
      </w:r>
    </w:p>
    <w:sectPr w:rsidR="00595508" w:rsidSect="00BA3C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2C74"/>
    <w:rsid w:val="00141E58"/>
    <w:rsid w:val="002F0004"/>
    <w:rsid w:val="0047007D"/>
    <w:rsid w:val="004835BF"/>
    <w:rsid w:val="00595508"/>
    <w:rsid w:val="005C4867"/>
    <w:rsid w:val="00930756"/>
    <w:rsid w:val="00A06B9B"/>
    <w:rsid w:val="00A62C74"/>
    <w:rsid w:val="00B52B6E"/>
    <w:rsid w:val="00BA3C17"/>
    <w:rsid w:val="00BA5703"/>
    <w:rsid w:val="00C04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Times New Roman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B6E"/>
    <w:pPr>
      <w:spacing w:after="160" w:line="259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4</Pages>
  <Words>85</Words>
  <Characters>487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1975 Reinell 22 Sailboat for sale </dc:title>
  <dc:subject/>
  <dc:creator>Oscar Spuler</dc:creator>
  <cp:keywords/>
  <dc:description/>
  <cp:lastModifiedBy>Laurie</cp:lastModifiedBy>
  <cp:revision>2</cp:revision>
  <dcterms:created xsi:type="dcterms:W3CDTF">2017-03-29T01:10:00Z</dcterms:created>
  <dcterms:modified xsi:type="dcterms:W3CDTF">2017-03-29T01:10:00Z</dcterms:modified>
</cp:coreProperties>
</file>